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C3" w:rsidRPr="00803DA8" w:rsidRDefault="00560BC3" w:rsidP="000E6295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03DA8">
        <w:rPr>
          <w:rFonts w:ascii="Times New Roman" w:hAnsi="Times New Roman"/>
          <w:b/>
          <w:sz w:val="24"/>
          <w:szCs w:val="24"/>
          <w:lang w:eastAsia="ru-RU"/>
        </w:rPr>
        <w:t xml:space="preserve">1 класс. Урок сольфеджио от 14 апреля. Вторник </w:t>
      </w:r>
    </w:p>
    <w:p w:rsidR="00560BC3" w:rsidRPr="00803DA8" w:rsidRDefault="00560BC3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803DA8">
        <w:rPr>
          <w:rFonts w:ascii="Times New Roman" w:hAnsi="Times New Roman"/>
          <w:sz w:val="24"/>
          <w:szCs w:val="24"/>
          <w:lang w:eastAsia="ru-RU"/>
        </w:rPr>
        <w:t>Тема сегодня несложная. Она называется «Обозначение ступеней гаммы римскими цифрами».  Сначала повторение.</w:t>
      </w:r>
    </w:p>
    <w:p w:rsidR="00560BC3" w:rsidRPr="00803DA8" w:rsidRDefault="00560BC3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57"/>
        <w:gridCol w:w="5425"/>
      </w:tblGrid>
      <w:tr w:rsidR="00560BC3" w:rsidRPr="00803DA8" w:rsidTr="009A7511">
        <w:trPr>
          <w:trHeight w:val="272"/>
        </w:trPr>
        <w:tc>
          <w:tcPr>
            <w:tcW w:w="5257" w:type="dxa"/>
            <w:vMerge w:val="restart"/>
          </w:tcPr>
          <w:p w:rsidR="00560BC3" w:rsidRPr="00803DA8" w:rsidRDefault="00560BC3" w:rsidP="009A7511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3DA8">
              <w:rPr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199.5pt;height:2in;visibility:visible">
                  <v:imagedata r:id="rId6" o:title="" cropleft="12397f" cropright="8278f"/>
                </v:shape>
              </w:pict>
            </w:r>
          </w:p>
        </w:tc>
        <w:tc>
          <w:tcPr>
            <w:tcW w:w="5425" w:type="dxa"/>
          </w:tcPr>
          <w:p w:rsidR="00560BC3" w:rsidRPr="00803DA8" w:rsidRDefault="00560BC3" w:rsidP="009A7511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eastAsia="ru-RU"/>
              </w:rPr>
              <w:t>З  А П О М  Н  И  Т  Е</w:t>
            </w:r>
          </w:p>
        </w:tc>
      </w:tr>
      <w:tr w:rsidR="00560BC3" w:rsidRPr="00803DA8" w:rsidTr="009A7511">
        <w:trPr>
          <w:trHeight w:val="2649"/>
        </w:trPr>
        <w:tc>
          <w:tcPr>
            <w:tcW w:w="5257" w:type="dxa"/>
            <w:vMerge/>
          </w:tcPr>
          <w:p w:rsidR="00560BC3" w:rsidRPr="00803DA8" w:rsidRDefault="00560BC3" w:rsidP="009A7511">
            <w:pPr>
              <w:shd w:val="clear" w:color="auto" w:fill="FFFFFF"/>
              <w:spacing w:after="160" w:line="259" w:lineRule="auto"/>
              <w:contextualSpacing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5425" w:type="dxa"/>
          </w:tcPr>
          <w:p w:rsidR="00560BC3" w:rsidRPr="00803DA8" w:rsidRDefault="00560BC3" w:rsidP="009A7511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До мажоре знаков нет; </w:t>
            </w:r>
          </w:p>
          <w:p w:rsidR="00560BC3" w:rsidRPr="00803DA8" w:rsidRDefault="00560BC3" w:rsidP="009A7511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Соль мажоре фа диез (он пишется на пятой линейке); </w:t>
            </w:r>
          </w:p>
          <w:p w:rsidR="00560BC3" w:rsidRPr="00803DA8" w:rsidRDefault="00560BC3" w:rsidP="009A7511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Фа мажоре си бемоль (он пишется на третьей линейке); </w:t>
            </w:r>
          </w:p>
          <w:p w:rsidR="00560BC3" w:rsidRPr="00803DA8" w:rsidRDefault="00560BC3" w:rsidP="009A7511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eastAsia="ru-RU"/>
              </w:rPr>
              <w:t>в Ре мажоре два диеза – фа диез и до диез.</w:t>
            </w:r>
          </w:p>
          <w:p w:rsidR="00560BC3" w:rsidRPr="00803DA8" w:rsidRDefault="00560BC3" w:rsidP="009A7511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60BC3" w:rsidRPr="00803DA8" w:rsidRDefault="00560BC3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sz w:val="24"/>
          <w:szCs w:val="24"/>
          <w:lang w:eastAsia="ru-RU"/>
        </w:rPr>
        <w:t xml:space="preserve">Давайте выучим </w:t>
      </w:r>
      <w:r w:rsidRPr="00803DA8">
        <w:rPr>
          <w:rFonts w:ascii="Times New Roman" w:hAnsi="Times New Roman"/>
          <w:b/>
          <w:sz w:val="24"/>
          <w:szCs w:val="24"/>
          <w:lang w:eastAsia="ru-RU"/>
        </w:rPr>
        <w:t>римские цифры.</w:t>
      </w:r>
      <w:r w:rsidRPr="00803DA8">
        <w:rPr>
          <w:rFonts w:ascii="Times New Roman" w:hAnsi="Times New Roman"/>
          <w:sz w:val="24"/>
          <w:szCs w:val="24"/>
          <w:lang w:eastAsia="ru-RU"/>
        </w:rPr>
        <w:t xml:space="preserve"> Они пишутся вот так.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sz w:val="24"/>
          <w:szCs w:val="24"/>
          <w:lang w:eastAsia="ru-RU"/>
        </w:rPr>
        <w:t xml:space="preserve">Один = </w:t>
      </w:r>
      <w:r w:rsidRPr="00803DA8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803DA8">
        <w:rPr>
          <w:rFonts w:ascii="Times New Roman" w:hAnsi="Times New Roman"/>
          <w:sz w:val="24"/>
          <w:szCs w:val="24"/>
          <w:lang w:eastAsia="ru-RU"/>
        </w:rPr>
        <w:t xml:space="preserve"> (палочка)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sz w:val="24"/>
          <w:szCs w:val="24"/>
          <w:lang w:eastAsia="ru-RU"/>
        </w:rPr>
        <w:t xml:space="preserve">Два = </w:t>
      </w:r>
      <w:r w:rsidRPr="00803DA8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803DA8">
        <w:rPr>
          <w:rFonts w:ascii="Times New Roman" w:hAnsi="Times New Roman"/>
          <w:sz w:val="24"/>
          <w:szCs w:val="24"/>
          <w:lang w:eastAsia="ru-RU"/>
        </w:rPr>
        <w:t xml:space="preserve"> (две палочки)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sz w:val="24"/>
          <w:szCs w:val="24"/>
          <w:lang w:eastAsia="ru-RU"/>
        </w:rPr>
        <w:t xml:space="preserve">Три = </w:t>
      </w:r>
      <w:r w:rsidRPr="00803DA8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803DA8">
        <w:rPr>
          <w:rFonts w:ascii="Times New Roman" w:hAnsi="Times New Roman"/>
          <w:sz w:val="24"/>
          <w:szCs w:val="24"/>
          <w:lang w:eastAsia="ru-RU"/>
        </w:rPr>
        <w:t xml:space="preserve"> (три палочки)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sz w:val="24"/>
          <w:szCs w:val="24"/>
          <w:lang w:eastAsia="ru-RU"/>
        </w:rPr>
        <w:t xml:space="preserve">Четыре = </w:t>
      </w:r>
      <w:r w:rsidRPr="00803DA8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803DA8">
        <w:rPr>
          <w:rFonts w:ascii="Times New Roman" w:hAnsi="Times New Roman"/>
          <w:sz w:val="24"/>
          <w:szCs w:val="24"/>
          <w:lang w:eastAsia="ru-RU"/>
        </w:rPr>
        <w:t xml:space="preserve"> (палочка и галочка)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sz w:val="24"/>
          <w:szCs w:val="24"/>
          <w:lang w:eastAsia="ru-RU"/>
        </w:rPr>
        <w:t xml:space="preserve">Пять = </w:t>
      </w:r>
      <w:r w:rsidRPr="00803DA8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803DA8">
        <w:rPr>
          <w:rFonts w:ascii="Times New Roman" w:hAnsi="Times New Roman"/>
          <w:sz w:val="24"/>
          <w:szCs w:val="24"/>
          <w:lang w:eastAsia="ru-RU"/>
        </w:rPr>
        <w:t xml:space="preserve"> (галочка)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sz w:val="24"/>
          <w:szCs w:val="24"/>
          <w:lang w:eastAsia="ru-RU"/>
        </w:rPr>
        <w:t xml:space="preserve">Шесть = </w:t>
      </w:r>
      <w:r w:rsidRPr="00803DA8">
        <w:rPr>
          <w:rFonts w:ascii="Times New Roman" w:hAnsi="Times New Roman"/>
          <w:sz w:val="24"/>
          <w:szCs w:val="24"/>
          <w:lang w:val="en-US" w:eastAsia="ru-RU"/>
        </w:rPr>
        <w:t>VI</w:t>
      </w:r>
      <w:r w:rsidRPr="00803DA8">
        <w:rPr>
          <w:rFonts w:ascii="Times New Roman" w:hAnsi="Times New Roman"/>
          <w:sz w:val="24"/>
          <w:szCs w:val="24"/>
          <w:lang w:eastAsia="ru-RU"/>
        </w:rPr>
        <w:t xml:space="preserve"> (галочка и палочка)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sz w:val="24"/>
          <w:szCs w:val="24"/>
          <w:lang w:eastAsia="ru-RU"/>
        </w:rPr>
        <w:t xml:space="preserve">Семь = </w:t>
      </w:r>
      <w:r w:rsidRPr="00803DA8">
        <w:rPr>
          <w:rFonts w:ascii="Times New Roman" w:hAnsi="Times New Roman"/>
          <w:sz w:val="24"/>
          <w:szCs w:val="24"/>
          <w:lang w:val="en-US" w:eastAsia="ru-RU"/>
        </w:rPr>
        <w:t>VII</w:t>
      </w:r>
      <w:r w:rsidRPr="00803DA8">
        <w:rPr>
          <w:rFonts w:ascii="Times New Roman" w:hAnsi="Times New Roman"/>
          <w:sz w:val="24"/>
          <w:szCs w:val="24"/>
          <w:lang w:eastAsia="ru-RU"/>
        </w:rPr>
        <w:t xml:space="preserve"> (галочка и две палочки).</w:t>
      </w:r>
    </w:p>
    <w:tbl>
      <w:tblPr>
        <w:tblW w:w="0" w:type="auto"/>
        <w:tblInd w:w="1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62"/>
        <w:gridCol w:w="976"/>
        <w:gridCol w:w="964"/>
        <w:gridCol w:w="1001"/>
        <w:gridCol w:w="1025"/>
        <w:gridCol w:w="1172"/>
        <w:gridCol w:w="996"/>
      </w:tblGrid>
      <w:tr w:rsidR="00560BC3" w:rsidRPr="00803DA8" w:rsidTr="009A7511">
        <w:tc>
          <w:tcPr>
            <w:tcW w:w="1062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6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4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1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5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560BC3" w:rsidRPr="00803DA8" w:rsidTr="009A7511">
        <w:tc>
          <w:tcPr>
            <w:tcW w:w="1062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76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64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001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025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172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996" w:type="dxa"/>
          </w:tcPr>
          <w:p w:rsidR="00560BC3" w:rsidRPr="00803DA8" w:rsidRDefault="00560BC3" w:rsidP="009A751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03DA8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VII</w:t>
            </w:r>
          </w:p>
        </w:tc>
      </w:tr>
    </w:tbl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sz w:val="24"/>
          <w:szCs w:val="24"/>
          <w:lang w:eastAsia="ru-RU"/>
        </w:rPr>
        <w:t>Напишите эти цифры в тетрадь.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sz w:val="24"/>
          <w:szCs w:val="24"/>
          <w:lang w:eastAsia="ru-RU"/>
        </w:rPr>
        <w:t xml:space="preserve">А теперь подпишите ступени (то есть ноты) в гамме Соль мажор  римскими цифрами.  Не забудьте ключевые знаки. 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sz w:val="24"/>
          <w:szCs w:val="24"/>
          <w:lang w:eastAsia="ru-RU"/>
        </w:rPr>
        <w:t>Делайте так: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i/>
          <w:sz w:val="24"/>
          <w:szCs w:val="24"/>
          <w:lang w:eastAsia="ru-RU"/>
        </w:rPr>
        <w:t>1 шаг</w:t>
      </w:r>
      <w:r w:rsidRPr="00803DA8">
        <w:rPr>
          <w:rFonts w:ascii="Times New Roman" w:hAnsi="Times New Roman"/>
          <w:sz w:val="24"/>
          <w:szCs w:val="24"/>
          <w:lang w:eastAsia="ru-RU"/>
        </w:rPr>
        <w:t>. Написать скрипичный ключ.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i/>
          <w:sz w:val="24"/>
          <w:szCs w:val="24"/>
          <w:lang w:eastAsia="ru-RU"/>
        </w:rPr>
        <w:t>2 шаг.</w:t>
      </w:r>
      <w:r w:rsidRPr="00803DA8">
        <w:rPr>
          <w:rFonts w:ascii="Times New Roman" w:hAnsi="Times New Roman"/>
          <w:sz w:val="24"/>
          <w:szCs w:val="24"/>
          <w:lang w:eastAsia="ru-RU"/>
        </w:rPr>
        <w:t xml:space="preserve"> При ключе напишите правильные знаки.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i/>
          <w:sz w:val="24"/>
          <w:szCs w:val="24"/>
          <w:lang w:eastAsia="ru-RU"/>
        </w:rPr>
        <w:t>3 шаг</w:t>
      </w:r>
      <w:r w:rsidRPr="00803DA8">
        <w:rPr>
          <w:rFonts w:ascii="Times New Roman" w:hAnsi="Times New Roman"/>
          <w:sz w:val="24"/>
          <w:szCs w:val="24"/>
          <w:lang w:eastAsia="ru-RU"/>
        </w:rPr>
        <w:t>. Напишите звукоряд от первой ступени (в Соль мажоре это нота «соль»; в Ре мажоре это нота «Ре») до ее повторения. Звукоряд – это ноты по порядку.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i/>
          <w:sz w:val="24"/>
          <w:szCs w:val="24"/>
          <w:lang w:eastAsia="ru-RU"/>
        </w:rPr>
        <w:t>4 шаг</w:t>
      </w:r>
      <w:r w:rsidRPr="00803DA8">
        <w:rPr>
          <w:rFonts w:ascii="Times New Roman" w:hAnsi="Times New Roman"/>
          <w:sz w:val="24"/>
          <w:szCs w:val="24"/>
          <w:lang w:eastAsia="ru-RU"/>
        </w:rPr>
        <w:t xml:space="preserve">. Подпишите ступени римскими цифрами. 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803DA8">
        <w:rPr>
          <w:rFonts w:ascii="Times New Roman" w:hAnsi="Times New Roman"/>
          <w:sz w:val="24"/>
          <w:szCs w:val="24"/>
          <w:lang w:eastAsia="ru-RU"/>
        </w:rPr>
        <w:t>Посмотрите образец. Стрелочки можно не писать.</w:t>
      </w:r>
    </w:p>
    <w:p w:rsidR="00560BC3" w:rsidRPr="00803DA8" w:rsidRDefault="00560BC3" w:rsidP="000E6295">
      <w:pPr>
        <w:shd w:val="clear" w:color="auto" w:fill="FFFFFF"/>
        <w:spacing w:after="160" w:line="259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560BC3" w:rsidRPr="00803DA8" w:rsidRDefault="00560BC3" w:rsidP="0096058B">
      <w:pPr>
        <w:jc w:val="center"/>
        <w:rPr>
          <w:rFonts w:ascii="Times New Roman" w:hAnsi="Times New Roman"/>
          <w:sz w:val="24"/>
          <w:szCs w:val="24"/>
        </w:rPr>
      </w:pPr>
      <w:r w:rsidRPr="00803DA8">
        <w:rPr>
          <w:noProof/>
          <w:sz w:val="24"/>
          <w:szCs w:val="24"/>
          <w:lang w:eastAsia="ru-RU"/>
        </w:rPr>
        <w:pict>
          <v:shape id="Рисунок 1" o:spid="_x0000_i1026" type="#_x0000_t75" style="width:363.75pt;height:71.25pt;visibility:visible">
            <v:imagedata r:id="rId7" o:title="" croptop="14404f" cropbottom="43998f" cropleft="5917f" cropright="17345f"/>
          </v:shape>
        </w:pict>
      </w:r>
    </w:p>
    <w:p w:rsidR="00560BC3" w:rsidRPr="00803DA8" w:rsidRDefault="00560BC3" w:rsidP="0096058B">
      <w:pPr>
        <w:jc w:val="center"/>
        <w:rPr>
          <w:rFonts w:ascii="Times New Roman" w:hAnsi="Times New Roman"/>
          <w:sz w:val="24"/>
          <w:szCs w:val="24"/>
        </w:rPr>
      </w:pPr>
      <w:r w:rsidRPr="00803DA8">
        <w:rPr>
          <w:noProof/>
          <w:sz w:val="24"/>
          <w:szCs w:val="24"/>
          <w:lang w:eastAsia="ru-RU"/>
        </w:rPr>
        <w:pict>
          <v:shape id="Рисунок 2" o:spid="_x0000_i1027" type="#_x0000_t75" style="width:471pt;height:66pt;visibility:visible">
            <v:imagedata r:id="rId8" o:title="" croptop="35155f" cropbottom="18093f"/>
          </v:shape>
        </w:pict>
      </w:r>
    </w:p>
    <w:p w:rsidR="00560BC3" w:rsidRPr="00803DA8" w:rsidRDefault="00560BC3">
      <w:pPr>
        <w:rPr>
          <w:rFonts w:ascii="Times New Roman" w:hAnsi="Times New Roman"/>
          <w:sz w:val="24"/>
          <w:szCs w:val="24"/>
        </w:rPr>
      </w:pPr>
      <w:r w:rsidRPr="00803DA8">
        <w:rPr>
          <w:rFonts w:ascii="Times New Roman" w:hAnsi="Times New Roman"/>
          <w:sz w:val="24"/>
          <w:szCs w:val="24"/>
        </w:rPr>
        <w:t xml:space="preserve">Домашнее задание: 1) Написать Соль мажор (фа диез не забудьте на </w:t>
      </w:r>
      <w:r w:rsidRPr="00803DA8">
        <w:rPr>
          <w:rFonts w:ascii="Times New Roman" w:hAnsi="Times New Roman"/>
          <w:b/>
          <w:color w:val="FF0000"/>
          <w:sz w:val="24"/>
          <w:szCs w:val="24"/>
        </w:rPr>
        <w:t xml:space="preserve">ПЯТОЙ </w:t>
      </w:r>
      <w:r w:rsidRPr="00803DA8">
        <w:rPr>
          <w:rFonts w:ascii="Times New Roman" w:hAnsi="Times New Roman"/>
          <w:sz w:val="24"/>
          <w:szCs w:val="24"/>
        </w:rPr>
        <w:t xml:space="preserve">линейке  возле скрипичного ключа поставить) и подписать ступени римскими цифрами. </w:t>
      </w:r>
    </w:p>
    <w:p w:rsidR="00560BC3" w:rsidRPr="00803DA8" w:rsidRDefault="00560BC3">
      <w:pPr>
        <w:rPr>
          <w:rFonts w:ascii="Times New Roman" w:hAnsi="Times New Roman"/>
          <w:sz w:val="24"/>
          <w:szCs w:val="24"/>
        </w:rPr>
      </w:pPr>
      <w:r w:rsidRPr="00803DA8">
        <w:rPr>
          <w:rFonts w:ascii="Times New Roman" w:hAnsi="Times New Roman"/>
          <w:sz w:val="24"/>
          <w:szCs w:val="24"/>
        </w:rPr>
        <w:t>2) Сыграть, прохлопать ритм и спеть № 76, 77 по учебнику сольфеджио Баевой, Зебряк.</w:t>
      </w:r>
    </w:p>
    <w:p w:rsidR="00560BC3" w:rsidRPr="00803DA8" w:rsidRDefault="00560BC3">
      <w:pPr>
        <w:rPr>
          <w:rFonts w:ascii="Times New Roman" w:hAnsi="Times New Roman"/>
          <w:sz w:val="24"/>
          <w:szCs w:val="24"/>
          <w:u w:val="single"/>
        </w:rPr>
      </w:pPr>
      <w:r w:rsidRPr="00803DA8">
        <w:rPr>
          <w:rFonts w:ascii="Times New Roman" w:hAnsi="Times New Roman"/>
          <w:sz w:val="24"/>
          <w:szCs w:val="24"/>
        </w:rPr>
        <w:t xml:space="preserve">3) Перепишите ноты </w:t>
      </w:r>
      <w:r w:rsidRPr="00803DA8">
        <w:rPr>
          <w:rFonts w:ascii="Times New Roman" w:hAnsi="Times New Roman"/>
          <w:sz w:val="24"/>
          <w:szCs w:val="24"/>
          <w:u w:val="single"/>
        </w:rPr>
        <w:t>диктанта для пения</w:t>
      </w:r>
      <w:r w:rsidRPr="00803DA8">
        <w:rPr>
          <w:rFonts w:ascii="Times New Roman" w:hAnsi="Times New Roman"/>
          <w:sz w:val="24"/>
          <w:szCs w:val="24"/>
        </w:rPr>
        <w:t xml:space="preserve"> в тетрадь, включите музыкальный файл и пойте  нотами под музыку: </w:t>
      </w:r>
      <w:r w:rsidRPr="00803DA8">
        <w:rPr>
          <w:rFonts w:ascii="Times New Roman" w:hAnsi="Times New Roman"/>
          <w:sz w:val="24"/>
          <w:szCs w:val="24"/>
          <w:u w:val="single"/>
        </w:rPr>
        <w:t>диктант  №1 для пения</w:t>
      </w:r>
    </w:p>
    <w:p w:rsidR="00560BC3" w:rsidRPr="00803DA8" w:rsidRDefault="00560BC3" w:rsidP="002F1A75">
      <w:pPr>
        <w:jc w:val="center"/>
        <w:rPr>
          <w:rFonts w:ascii="Times New Roman" w:hAnsi="Times New Roman"/>
          <w:sz w:val="24"/>
          <w:szCs w:val="24"/>
        </w:rPr>
      </w:pPr>
      <w:r w:rsidRPr="00803DA8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5" o:spid="_x0000_i1028" type="#_x0000_t75" style="width:317.25pt;height:36pt;visibility:visible">
            <v:imagedata r:id="rId9" o:title="" croptop="4751f" cropbottom="53718f" cropleft="5070f" cropright="2304f"/>
          </v:shape>
        </w:pict>
      </w:r>
    </w:p>
    <w:p w:rsidR="00560BC3" w:rsidRPr="00803DA8" w:rsidRDefault="00560BC3">
      <w:pPr>
        <w:rPr>
          <w:rFonts w:ascii="Times New Roman" w:hAnsi="Times New Roman"/>
          <w:sz w:val="24"/>
          <w:szCs w:val="24"/>
        </w:rPr>
      </w:pPr>
    </w:p>
    <w:p w:rsidR="00560BC3" w:rsidRPr="00803DA8" w:rsidRDefault="00560BC3" w:rsidP="0096058B">
      <w:pPr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03DA8">
        <w:rPr>
          <w:rFonts w:ascii="Times New Roman" w:hAnsi="Times New Roman"/>
          <w:b/>
          <w:sz w:val="24"/>
          <w:szCs w:val="24"/>
          <w:lang w:eastAsia="ru-RU"/>
        </w:rPr>
        <w:t xml:space="preserve">Урок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по слушанию музыки от 16</w:t>
      </w:r>
      <w:r w:rsidRPr="00803DA8">
        <w:rPr>
          <w:rFonts w:ascii="Times New Roman" w:hAnsi="Times New Roman"/>
          <w:b/>
          <w:sz w:val="24"/>
          <w:szCs w:val="24"/>
          <w:lang w:eastAsia="ru-RU"/>
        </w:rPr>
        <w:t xml:space="preserve"> апреля. Вторник </w:t>
      </w:r>
    </w:p>
    <w:p w:rsidR="00560BC3" w:rsidRPr="00803DA8" w:rsidRDefault="00560BC3" w:rsidP="008C3E4B">
      <w:pPr>
        <w:contextualSpacing/>
        <w:rPr>
          <w:sz w:val="24"/>
          <w:szCs w:val="24"/>
        </w:rPr>
      </w:pPr>
      <w:r w:rsidRPr="00803DA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Я надеюсь, вы посмотрели  мультфильм «Танцы кукол».</w:t>
      </w:r>
      <w:r w:rsidRPr="00803DA8">
        <w:rPr>
          <w:sz w:val="24"/>
          <w:szCs w:val="24"/>
        </w:rPr>
        <w:t xml:space="preserve"> </w:t>
      </w:r>
      <w:hyperlink r:id="rId10" w:history="1">
        <w:r w:rsidRPr="00803DA8">
          <w:rPr>
            <w:rStyle w:val="Hyperlink"/>
            <w:sz w:val="24"/>
            <w:szCs w:val="24"/>
          </w:rPr>
          <w:t>https://www.youtube.com/watch?v=ChNfpMevHNE</w:t>
        </w:r>
      </w:hyperlink>
      <w:r w:rsidRPr="00803DA8">
        <w:rPr>
          <w:sz w:val="24"/>
          <w:szCs w:val="24"/>
        </w:rPr>
        <w:t>.</w:t>
      </w:r>
    </w:p>
    <w:p w:rsidR="00560BC3" w:rsidRPr="00803DA8" w:rsidRDefault="00560BC3" w:rsidP="008C3E4B">
      <w:pPr>
        <w:contextualSpacing/>
        <w:rPr>
          <w:rFonts w:ascii="Times New Roman" w:hAnsi="Times New Roman"/>
          <w:sz w:val="24"/>
          <w:szCs w:val="24"/>
        </w:rPr>
      </w:pPr>
      <w:r w:rsidRPr="00803DA8">
        <w:rPr>
          <w:rFonts w:ascii="Times New Roman" w:hAnsi="Times New Roman"/>
          <w:sz w:val="24"/>
          <w:szCs w:val="24"/>
        </w:rPr>
        <w:t>Мы начинаем новую тему «Сказка в музыке». А самый страшный сказочный герой это, конечно же …</w:t>
      </w:r>
    </w:p>
    <w:p w:rsidR="00560BC3" w:rsidRPr="00803DA8" w:rsidRDefault="00560BC3" w:rsidP="008C3E4B">
      <w:pPr>
        <w:contextualSpacing/>
        <w:rPr>
          <w:rFonts w:ascii="Times New Roman" w:hAnsi="Times New Roman"/>
          <w:i/>
          <w:sz w:val="24"/>
          <w:szCs w:val="24"/>
        </w:rPr>
      </w:pPr>
      <w:r w:rsidRPr="00803DA8">
        <w:rPr>
          <w:rFonts w:ascii="Times New Roman" w:hAnsi="Times New Roman"/>
          <w:i/>
          <w:sz w:val="24"/>
          <w:szCs w:val="24"/>
        </w:rPr>
        <w:t>Отгадайте загадку:</w:t>
      </w:r>
    </w:p>
    <w:p w:rsidR="00560BC3" w:rsidRPr="00803DA8" w:rsidRDefault="00560BC3" w:rsidP="007F4BD4">
      <w:pPr>
        <w:contextualSpacing/>
        <w:jc w:val="center"/>
        <w:rPr>
          <w:rFonts w:ascii="Arial" w:hAnsi="Arial" w:cs="Arial"/>
          <w:sz w:val="24"/>
          <w:szCs w:val="24"/>
        </w:rPr>
      </w:pPr>
      <w:r w:rsidRPr="00803DA8">
        <w:rPr>
          <w:rFonts w:ascii="Arial" w:hAnsi="Arial" w:cs="Arial"/>
          <w:sz w:val="24"/>
          <w:szCs w:val="24"/>
        </w:rPr>
        <w:t>Эта старушка не любит детей.</w:t>
      </w:r>
    </w:p>
    <w:p w:rsidR="00560BC3" w:rsidRPr="00803DA8" w:rsidRDefault="00560BC3" w:rsidP="007F4BD4">
      <w:pPr>
        <w:contextualSpacing/>
        <w:jc w:val="center"/>
        <w:rPr>
          <w:rFonts w:ascii="Arial" w:hAnsi="Arial" w:cs="Arial"/>
          <w:sz w:val="24"/>
          <w:szCs w:val="24"/>
        </w:rPr>
      </w:pPr>
      <w:r w:rsidRPr="00803DA8">
        <w:rPr>
          <w:rFonts w:ascii="Arial" w:hAnsi="Arial" w:cs="Arial"/>
          <w:sz w:val="24"/>
          <w:szCs w:val="24"/>
        </w:rPr>
        <w:t>Часто  пугают ей малышей.</w:t>
      </w:r>
    </w:p>
    <w:p w:rsidR="00560BC3" w:rsidRPr="00803DA8" w:rsidRDefault="00560BC3" w:rsidP="007F4BD4">
      <w:pPr>
        <w:contextualSpacing/>
        <w:jc w:val="center"/>
        <w:rPr>
          <w:rFonts w:ascii="Arial" w:hAnsi="Arial" w:cs="Arial"/>
          <w:sz w:val="24"/>
          <w:szCs w:val="24"/>
        </w:rPr>
      </w:pPr>
      <w:r w:rsidRPr="00803DA8">
        <w:rPr>
          <w:rFonts w:ascii="Arial" w:hAnsi="Arial" w:cs="Arial"/>
          <w:sz w:val="24"/>
          <w:szCs w:val="24"/>
        </w:rPr>
        <w:t>У бабушки есть костяная нога,</w:t>
      </w:r>
    </w:p>
    <w:p w:rsidR="00560BC3" w:rsidRPr="00803DA8" w:rsidRDefault="00560BC3" w:rsidP="007F4BD4">
      <w:pPr>
        <w:contextualSpacing/>
        <w:jc w:val="center"/>
        <w:rPr>
          <w:rFonts w:ascii="Arial" w:hAnsi="Arial" w:cs="Arial"/>
          <w:sz w:val="24"/>
          <w:szCs w:val="24"/>
        </w:rPr>
      </w:pPr>
      <w:r w:rsidRPr="00803DA8">
        <w:rPr>
          <w:rFonts w:ascii="Arial" w:hAnsi="Arial" w:cs="Arial"/>
          <w:sz w:val="24"/>
          <w:szCs w:val="24"/>
        </w:rPr>
        <w:t>Зовут же старушку …</w:t>
      </w:r>
    </w:p>
    <w:p w:rsidR="00560BC3" w:rsidRPr="00803DA8" w:rsidRDefault="00560BC3" w:rsidP="007F4BD4">
      <w:pPr>
        <w:contextualSpacing/>
        <w:rPr>
          <w:rFonts w:ascii="Times New Roman" w:hAnsi="Times New Roman"/>
          <w:sz w:val="24"/>
          <w:szCs w:val="24"/>
        </w:rPr>
      </w:pPr>
      <w:r w:rsidRPr="00803DA8">
        <w:rPr>
          <w:rFonts w:ascii="Times New Roman" w:hAnsi="Times New Roman"/>
          <w:sz w:val="24"/>
          <w:szCs w:val="24"/>
        </w:rPr>
        <w:t xml:space="preserve">Русские композиторы  часто обращались к этому образу. Баба-Яга какая? Выберите ответ сами: красивая или страшная? Добрая или злая? Любит людей или зло держит на род людской? </w:t>
      </w:r>
    </w:p>
    <w:p w:rsidR="00560BC3" w:rsidRPr="00803DA8" w:rsidRDefault="00560BC3" w:rsidP="007F4BD4">
      <w:pPr>
        <w:contextualSpacing/>
        <w:rPr>
          <w:rFonts w:ascii="Times New Roman" w:hAnsi="Times New Roman"/>
          <w:sz w:val="24"/>
          <w:szCs w:val="24"/>
        </w:rPr>
      </w:pPr>
      <w:r w:rsidRPr="00803DA8">
        <w:rPr>
          <w:rFonts w:ascii="Times New Roman" w:hAnsi="Times New Roman"/>
          <w:sz w:val="24"/>
          <w:szCs w:val="24"/>
        </w:rPr>
        <w:t>Вот и музыка, описывающая Бабу-Ягу такая же – резкая, громкая, с акцентами.</w:t>
      </w:r>
    </w:p>
    <w:p w:rsidR="00560BC3" w:rsidRPr="00803DA8" w:rsidRDefault="00560BC3" w:rsidP="007F4BD4">
      <w:pPr>
        <w:contextualSpacing/>
        <w:rPr>
          <w:rFonts w:ascii="Times New Roman" w:hAnsi="Times New Roman"/>
          <w:sz w:val="24"/>
          <w:szCs w:val="24"/>
        </w:rPr>
      </w:pPr>
      <w:r w:rsidRPr="00803DA8">
        <w:rPr>
          <w:rFonts w:ascii="Times New Roman" w:hAnsi="Times New Roman"/>
          <w:sz w:val="24"/>
          <w:szCs w:val="24"/>
        </w:rPr>
        <w:t>Сыграйте сами на пианино или спойте простую пьесу Н.Соколовой  «Баба-Яга».</w:t>
      </w:r>
    </w:p>
    <w:p w:rsidR="00560BC3" w:rsidRDefault="00560BC3" w:rsidP="007F4BD4">
      <w:pPr>
        <w:contextualSpacing/>
        <w:rPr>
          <w:rFonts w:ascii="Times New Roman" w:hAnsi="Times New Roman"/>
          <w:sz w:val="28"/>
        </w:rPr>
      </w:pPr>
      <w:bookmarkStart w:id="0" w:name="_GoBack"/>
      <w:bookmarkEnd w:id="0"/>
    </w:p>
    <w:p w:rsidR="00560BC3" w:rsidRDefault="00560BC3" w:rsidP="007F4BD4">
      <w:pPr>
        <w:contextualSpacing/>
        <w:rPr>
          <w:rFonts w:ascii="Times New Roman" w:hAnsi="Times New Roman"/>
          <w:sz w:val="28"/>
        </w:rPr>
      </w:pPr>
      <w:r w:rsidRPr="00541409">
        <w:rPr>
          <w:noProof/>
          <w:lang w:eastAsia="ru-RU"/>
        </w:rPr>
        <w:pict>
          <v:shape id="Picture 2" o:spid="_x0000_i1029" type="#_x0000_t75" style="width:477pt;height:129pt;visibility:visible">
            <v:imagedata r:id="rId11" o:title="" cropbottom="41676f" cropleft="3999f"/>
          </v:shape>
        </w:pict>
      </w:r>
    </w:p>
    <w:p w:rsidR="00560BC3" w:rsidRDefault="00560BC3" w:rsidP="007F4BD4">
      <w:pPr>
        <w:contextualSpacing/>
        <w:rPr>
          <w:rFonts w:ascii="Times New Roman" w:hAnsi="Times New Roman"/>
          <w:sz w:val="28"/>
        </w:rPr>
      </w:pPr>
    </w:p>
    <w:p w:rsidR="00560BC3" w:rsidRDefault="00560BC3" w:rsidP="007F4BD4">
      <w:pPr>
        <w:contextualSpacing/>
        <w:rPr>
          <w:rFonts w:ascii="Times New Roman" w:hAnsi="Times New Roman"/>
          <w:sz w:val="36"/>
        </w:rPr>
      </w:pPr>
      <w:r w:rsidRPr="00541409">
        <w:rPr>
          <w:noProof/>
          <w:lang w:eastAsia="ru-RU"/>
        </w:rPr>
        <w:pict>
          <v:shape id="_x0000_i1030" type="#_x0000_t75" style="width:475.5pt;height:122.25pt;visibility:visible">
            <v:imagedata r:id="rId12" o:title="" croptop="7147f" cropbottom="30323f" cropleft="841f"/>
          </v:shape>
        </w:pict>
      </w:r>
    </w:p>
    <w:p w:rsidR="00560BC3" w:rsidRDefault="00560BC3" w:rsidP="007F4BD4">
      <w:pPr>
        <w:contextualSpacing/>
        <w:rPr>
          <w:rFonts w:ascii="Times New Roman" w:hAnsi="Times New Roman"/>
          <w:sz w:val="28"/>
        </w:rPr>
      </w:pPr>
      <w:r w:rsidRPr="003F2C5F">
        <w:rPr>
          <w:rFonts w:ascii="Times New Roman" w:hAnsi="Times New Roman"/>
          <w:sz w:val="28"/>
        </w:rPr>
        <w:t xml:space="preserve">Помните, </w:t>
      </w:r>
      <w:r>
        <w:rPr>
          <w:rFonts w:ascii="Times New Roman" w:hAnsi="Times New Roman"/>
          <w:sz w:val="28"/>
        </w:rPr>
        <w:t>мы слушали пьесу «Баба-Яга» из «Детского альбома» Чайковского? Послушайте, вспомните. Файл так и называется. Чайковский. Баба-Яга.</w:t>
      </w:r>
    </w:p>
    <w:p w:rsidR="00560BC3" w:rsidRDefault="00560BC3" w:rsidP="007F4BD4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сейчас еще одна «Баба-Яга» другого русского композитора Модеста Петровича Мусоргского. Только пьеса эта называется «Избушка на курьих ножках». </w:t>
      </w:r>
    </w:p>
    <w:p w:rsidR="00560BC3" w:rsidRDefault="00560BC3" w:rsidP="007F4BD4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Как вы думаете, почему она так называется? </w:t>
      </w:r>
    </w:p>
    <w:p w:rsidR="00560BC3" w:rsidRDefault="00560BC3" w:rsidP="007F4BD4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Послушайте и эту пьесу. Чья «Баба-Яга» страшнее – Чайковского или Мусоргского? Напишите ваше мнение.  Посмотрите маленькую презентацию. </w:t>
      </w:r>
    </w:p>
    <w:p w:rsidR="00560BC3" w:rsidRDefault="00560BC3" w:rsidP="007F4BD4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ДЗ: 1) Послушать пьесу Чайковского  «Баба-Яга» из «Детского альбома».</w:t>
      </w:r>
    </w:p>
    <w:p w:rsidR="00560BC3" w:rsidRDefault="00560BC3" w:rsidP="001A6FC1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 w:rsidRPr="001A6FC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Послушать пьесу «Избушка на курьих ножках» Мусоргского.</w:t>
      </w:r>
    </w:p>
    <w:p w:rsidR="00560BC3" w:rsidRDefault="00560BC3" w:rsidP="001A6FC1">
      <w:pPr>
        <w:contextualSpacing/>
        <w:rPr>
          <w:rFonts w:ascii="Times New Roman" w:hAnsi="Times New Roman"/>
          <w:sz w:val="28"/>
        </w:rPr>
      </w:pPr>
    </w:p>
    <w:p w:rsidR="00560BC3" w:rsidRPr="003F2C5F" w:rsidRDefault="00560BC3" w:rsidP="007F4BD4">
      <w:pPr>
        <w:contextualSpacing/>
        <w:rPr>
          <w:rFonts w:ascii="Times New Roman" w:hAnsi="Times New Roman"/>
          <w:sz w:val="28"/>
        </w:rPr>
      </w:pPr>
    </w:p>
    <w:sectPr w:rsidR="00560BC3" w:rsidRPr="003F2C5F" w:rsidSect="000E6295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BC3" w:rsidRDefault="00560BC3" w:rsidP="000E6295">
      <w:pPr>
        <w:spacing w:after="0" w:line="240" w:lineRule="auto"/>
      </w:pPr>
      <w:r>
        <w:separator/>
      </w:r>
    </w:p>
  </w:endnote>
  <w:endnote w:type="continuationSeparator" w:id="0">
    <w:p w:rsidR="00560BC3" w:rsidRDefault="00560BC3" w:rsidP="000E6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BC3" w:rsidRDefault="00560BC3" w:rsidP="000E6295">
      <w:pPr>
        <w:spacing w:after="0" w:line="240" w:lineRule="auto"/>
      </w:pPr>
      <w:r>
        <w:separator/>
      </w:r>
    </w:p>
  </w:footnote>
  <w:footnote w:type="continuationSeparator" w:id="0">
    <w:p w:rsidR="00560BC3" w:rsidRDefault="00560BC3" w:rsidP="000E6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BC3" w:rsidRDefault="00560BC3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560BC3" w:rsidRDefault="00560BC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076"/>
    <w:rsid w:val="000B6B06"/>
    <w:rsid w:val="000D2858"/>
    <w:rsid w:val="000E6295"/>
    <w:rsid w:val="00117C9C"/>
    <w:rsid w:val="0017553F"/>
    <w:rsid w:val="001A23AD"/>
    <w:rsid w:val="001A6FC1"/>
    <w:rsid w:val="002347A4"/>
    <w:rsid w:val="002C6752"/>
    <w:rsid w:val="002D7BF9"/>
    <w:rsid w:val="002F1A75"/>
    <w:rsid w:val="002F63FF"/>
    <w:rsid w:val="00310B23"/>
    <w:rsid w:val="003164FE"/>
    <w:rsid w:val="0034799A"/>
    <w:rsid w:val="003C5711"/>
    <w:rsid w:val="003D6422"/>
    <w:rsid w:val="003F2C5F"/>
    <w:rsid w:val="00496076"/>
    <w:rsid w:val="00505FD6"/>
    <w:rsid w:val="00541409"/>
    <w:rsid w:val="00560BC3"/>
    <w:rsid w:val="00567F08"/>
    <w:rsid w:val="005F7456"/>
    <w:rsid w:val="00615AF4"/>
    <w:rsid w:val="006258E1"/>
    <w:rsid w:val="007320FD"/>
    <w:rsid w:val="007637D4"/>
    <w:rsid w:val="007F4BD4"/>
    <w:rsid w:val="00803DA8"/>
    <w:rsid w:val="00830707"/>
    <w:rsid w:val="008A0D60"/>
    <w:rsid w:val="008C3E4B"/>
    <w:rsid w:val="0096058B"/>
    <w:rsid w:val="009760D8"/>
    <w:rsid w:val="009A7511"/>
    <w:rsid w:val="00A06C5A"/>
    <w:rsid w:val="00AA5B7F"/>
    <w:rsid w:val="00AF639D"/>
    <w:rsid w:val="00B66C43"/>
    <w:rsid w:val="00B97C8D"/>
    <w:rsid w:val="00BB00F5"/>
    <w:rsid w:val="00BE593E"/>
    <w:rsid w:val="00C41C29"/>
    <w:rsid w:val="00CA07A7"/>
    <w:rsid w:val="00CE5974"/>
    <w:rsid w:val="00D20096"/>
    <w:rsid w:val="00D72711"/>
    <w:rsid w:val="00DC0D37"/>
    <w:rsid w:val="00E7325F"/>
    <w:rsid w:val="00EC0346"/>
    <w:rsid w:val="00EE0C98"/>
    <w:rsid w:val="00EE4613"/>
    <w:rsid w:val="00EF775E"/>
    <w:rsid w:val="00F05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29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E629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E629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E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6295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A06C5A"/>
    <w:rPr>
      <w:lang w:eastAsia="en-US"/>
    </w:rPr>
  </w:style>
  <w:style w:type="character" w:customStyle="1" w:styleId="apple-converted-space">
    <w:name w:val="apple-converted-space"/>
    <w:uiPriority w:val="99"/>
    <w:rsid w:val="007637D4"/>
  </w:style>
  <w:style w:type="character" w:styleId="Hyperlink">
    <w:name w:val="Hyperlink"/>
    <w:basedOn w:val="DefaultParagraphFont"/>
    <w:uiPriority w:val="99"/>
    <w:rsid w:val="00CE597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8C3E4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ChNfpMevHNE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</TotalTime>
  <Pages>3</Pages>
  <Words>422</Words>
  <Characters>2410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dcterms:created xsi:type="dcterms:W3CDTF">2020-04-06T14:36:00Z</dcterms:created>
  <dcterms:modified xsi:type="dcterms:W3CDTF">2020-04-14T11:01:00Z</dcterms:modified>
</cp:coreProperties>
</file>